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EA" w:rsidRDefault="00F21785" w:rsidP="00EA4805">
      <w:pPr>
        <w:pStyle w:val="a7"/>
        <w:jc w:val="center"/>
        <w:rPr>
          <w:b/>
        </w:rPr>
      </w:pPr>
      <w:r>
        <w:rPr>
          <w:b/>
        </w:rPr>
        <w:t>Дислокация</w:t>
      </w:r>
    </w:p>
    <w:p w:rsidR="004C1AF6" w:rsidRPr="00EA4805" w:rsidRDefault="00E421EA" w:rsidP="00EA4805">
      <w:pPr>
        <w:pStyle w:val="a7"/>
        <w:jc w:val="center"/>
        <w:rPr>
          <w:b/>
        </w:rPr>
      </w:pPr>
      <w:r>
        <w:rPr>
          <w:b/>
        </w:rPr>
        <w:t>образовательных организаций Василеостровского района Санкт-Петербурга, на базе которых</w:t>
      </w:r>
      <w:r w:rsidR="00EA4805" w:rsidRPr="00EA4805">
        <w:rPr>
          <w:b/>
        </w:rPr>
        <w:t xml:space="preserve"> </w:t>
      </w:r>
      <w:r>
        <w:rPr>
          <w:b/>
        </w:rPr>
        <w:t xml:space="preserve">в период </w:t>
      </w:r>
      <w:r w:rsidRPr="000E1B37">
        <w:rPr>
          <w:b/>
          <w:sz w:val="32"/>
          <w:szCs w:val="32"/>
        </w:rPr>
        <w:t xml:space="preserve">весенних </w:t>
      </w:r>
      <w:r w:rsidRPr="00E421EA">
        <w:rPr>
          <w:b/>
          <w:sz w:val="28"/>
          <w:szCs w:val="28"/>
        </w:rPr>
        <w:t xml:space="preserve">каникул </w:t>
      </w:r>
      <w:r>
        <w:rPr>
          <w:b/>
        </w:rPr>
        <w:t xml:space="preserve">будут функционировать </w:t>
      </w:r>
      <w:r w:rsidR="00EA4805" w:rsidRPr="00EA4805">
        <w:rPr>
          <w:b/>
        </w:rPr>
        <w:t>городски</w:t>
      </w:r>
      <w:r>
        <w:rPr>
          <w:b/>
        </w:rPr>
        <w:t>е</w:t>
      </w:r>
      <w:r w:rsidR="00EA4805" w:rsidRPr="00EA4805">
        <w:rPr>
          <w:b/>
        </w:rPr>
        <w:t xml:space="preserve"> оздоровительны</w:t>
      </w:r>
      <w:r>
        <w:rPr>
          <w:b/>
        </w:rPr>
        <w:t>е</w:t>
      </w:r>
      <w:r w:rsidR="00EA4805" w:rsidRPr="00EA4805">
        <w:rPr>
          <w:b/>
        </w:rPr>
        <w:t xml:space="preserve"> лагер</w:t>
      </w:r>
      <w:r>
        <w:rPr>
          <w:b/>
        </w:rPr>
        <w:t xml:space="preserve">я </w:t>
      </w:r>
      <w:r w:rsidR="00EA4805" w:rsidRPr="00EA4805">
        <w:rPr>
          <w:b/>
        </w:rPr>
        <w:t xml:space="preserve">с </w:t>
      </w:r>
      <w:r w:rsidR="00375172">
        <w:rPr>
          <w:b/>
        </w:rPr>
        <w:t xml:space="preserve">дневным пребыванием детей </w:t>
      </w:r>
      <w:r w:rsidR="00A50999">
        <w:rPr>
          <w:b/>
        </w:rPr>
        <w:t>в 202</w:t>
      </w:r>
      <w:r w:rsidR="003D1175">
        <w:rPr>
          <w:b/>
        </w:rPr>
        <w:t>6</w:t>
      </w:r>
      <w:r w:rsidR="00A50999">
        <w:rPr>
          <w:b/>
        </w:rPr>
        <w:t xml:space="preserve"> году</w:t>
      </w:r>
    </w:p>
    <w:p w:rsidR="00EA4805" w:rsidRDefault="00EA4805" w:rsidP="004C1AF6">
      <w:pPr>
        <w:pStyle w:val="a7"/>
      </w:pPr>
    </w:p>
    <w:p w:rsidR="00EA4805" w:rsidRDefault="00EA4805" w:rsidP="004C1AF6">
      <w:pPr>
        <w:pStyle w:val="a7"/>
      </w:pPr>
    </w:p>
    <w:tbl>
      <w:tblPr>
        <w:tblW w:w="155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3624"/>
        <w:gridCol w:w="3526"/>
        <w:gridCol w:w="1315"/>
        <w:gridCol w:w="1276"/>
        <w:gridCol w:w="5166"/>
      </w:tblGrid>
      <w:tr w:rsidR="003D1175" w:rsidRPr="00903142" w:rsidTr="003D1175">
        <w:trPr>
          <w:cantSplit/>
          <w:trHeight w:val="517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175" w:rsidRPr="00903142" w:rsidRDefault="003D1175" w:rsidP="00C15A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903142">
              <w:rPr>
                <w:rFonts w:eastAsia="Calibri"/>
                <w:sz w:val="18"/>
                <w:szCs w:val="18"/>
              </w:rPr>
              <w:t xml:space="preserve">№ </w:t>
            </w:r>
            <w:proofErr w:type="gramStart"/>
            <w:r w:rsidRPr="00903142">
              <w:rPr>
                <w:rFonts w:eastAsia="Calibri"/>
                <w:sz w:val="18"/>
                <w:szCs w:val="18"/>
              </w:rPr>
              <w:t>п</w:t>
            </w:r>
            <w:proofErr w:type="gramEnd"/>
            <w:r w:rsidRPr="00903142">
              <w:rPr>
                <w:rFonts w:eastAsia="Calibri"/>
                <w:sz w:val="18"/>
                <w:szCs w:val="18"/>
              </w:rPr>
              <w:t>/п</w:t>
            </w:r>
          </w:p>
        </w:tc>
        <w:tc>
          <w:tcPr>
            <w:tcW w:w="3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175" w:rsidRPr="00903142" w:rsidRDefault="003D1175" w:rsidP="00E421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903142">
              <w:rPr>
                <w:rFonts w:eastAsia="Calibri"/>
                <w:sz w:val="18"/>
                <w:szCs w:val="18"/>
              </w:rPr>
              <w:t>Полное наименование юридического лица (филиала, представительства, обособленн</w:t>
            </w:r>
            <w:r>
              <w:rPr>
                <w:rFonts w:eastAsia="Calibri"/>
                <w:sz w:val="18"/>
                <w:szCs w:val="18"/>
              </w:rPr>
              <w:t xml:space="preserve">ого структурного подразделения), на базе которого организован </w:t>
            </w:r>
            <w:r w:rsidRPr="00E421EA">
              <w:rPr>
                <w:rFonts w:eastAsia="Calibri"/>
                <w:sz w:val="18"/>
                <w:szCs w:val="18"/>
              </w:rPr>
              <w:t>лагер</w:t>
            </w:r>
            <w:r>
              <w:rPr>
                <w:rFonts w:eastAsia="Calibri"/>
                <w:sz w:val="18"/>
                <w:szCs w:val="18"/>
              </w:rPr>
              <w:t>ь</w:t>
            </w:r>
            <w:r w:rsidRPr="00E421EA">
              <w:rPr>
                <w:rFonts w:eastAsia="Calibri"/>
                <w:sz w:val="18"/>
                <w:szCs w:val="18"/>
              </w:rPr>
              <w:t xml:space="preserve"> с дневным пребыванием детей</w:t>
            </w:r>
          </w:p>
        </w:tc>
        <w:tc>
          <w:tcPr>
            <w:tcW w:w="3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175" w:rsidRPr="00903142" w:rsidRDefault="003D1175" w:rsidP="00E421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903142">
              <w:rPr>
                <w:rFonts w:eastAsia="Calibri"/>
                <w:sz w:val="18"/>
                <w:szCs w:val="18"/>
              </w:rPr>
              <w:t xml:space="preserve">Фактический адрес </w:t>
            </w:r>
            <w:r w:rsidRPr="00E421EA">
              <w:rPr>
                <w:rFonts w:eastAsia="Calibri"/>
                <w:sz w:val="18"/>
                <w:szCs w:val="18"/>
              </w:rPr>
              <w:t>лагеря с дневным пребыванием детей</w:t>
            </w:r>
            <w:r w:rsidRPr="00903142">
              <w:rPr>
                <w:rFonts w:eastAsia="Calibri"/>
                <w:sz w:val="18"/>
                <w:szCs w:val="18"/>
              </w:rPr>
              <w:t xml:space="preserve">, </w:t>
            </w:r>
            <w:r>
              <w:rPr>
                <w:rFonts w:eastAsia="Calibri"/>
                <w:sz w:val="18"/>
                <w:szCs w:val="18"/>
              </w:rPr>
              <w:br/>
            </w:r>
            <w:r w:rsidRPr="00903142">
              <w:rPr>
                <w:rFonts w:eastAsia="Calibri"/>
                <w:sz w:val="18"/>
                <w:szCs w:val="18"/>
              </w:rPr>
              <w:t xml:space="preserve">ФИО начальника </w:t>
            </w:r>
            <w:r w:rsidRPr="00E421EA">
              <w:rPr>
                <w:rFonts w:eastAsia="Calibri"/>
                <w:sz w:val="18"/>
                <w:szCs w:val="18"/>
              </w:rPr>
              <w:t>лагеря с дневным пребыванием детей</w:t>
            </w:r>
            <w:r w:rsidRPr="00903142">
              <w:rPr>
                <w:rFonts w:eastAsia="Calibri"/>
                <w:sz w:val="18"/>
                <w:szCs w:val="18"/>
              </w:rPr>
              <w:t xml:space="preserve">, </w:t>
            </w:r>
            <w:r>
              <w:rPr>
                <w:rFonts w:eastAsia="Calibri"/>
                <w:sz w:val="18"/>
                <w:szCs w:val="18"/>
              </w:rPr>
              <w:br/>
            </w:r>
            <w:r w:rsidRPr="00903142">
              <w:rPr>
                <w:rFonts w:eastAsia="Calibri"/>
                <w:sz w:val="18"/>
                <w:szCs w:val="18"/>
              </w:rPr>
              <w:t>телефон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1175" w:rsidRPr="00E616E7" w:rsidRDefault="003D1175" w:rsidP="003D11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ВЕСНА 2026</w:t>
            </w:r>
          </w:p>
        </w:tc>
        <w:tc>
          <w:tcPr>
            <w:tcW w:w="5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175" w:rsidRPr="00A50999" w:rsidRDefault="003D1175">
            <w:pPr>
              <w:jc w:val="center"/>
              <w:rPr>
                <w:sz w:val="22"/>
                <w:szCs w:val="22"/>
              </w:rPr>
            </w:pPr>
            <w:r w:rsidRPr="00A50999">
              <w:rPr>
                <w:sz w:val="22"/>
                <w:szCs w:val="22"/>
              </w:rPr>
              <w:t>График приема заявлений при личном обращении на прием к ответственным лицам образовательного учреждения, где будет функционировать лагерь дневного пребывания</w:t>
            </w:r>
          </w:p>
        </w:tc>
      </w:tr>
      <w:tr w:rsidR="003D1175" w:rsidRPr="00903142" w:rsidTr="003D1175">
        <w:trPr>
          <w:cantSplit/>
          <w:trHeight w:val="767"/>
        </w:trPr>
        <w:tc>
          <w:tcPr>
            <w:tcW w:w="6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D1175" w:rsidRPr="00903142" w:rsidRDefault="003D1175" w:rsidP="00C15A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75" w:rsidRPr="00903142" w:rsidRDefault="003D1175" w:rsidP="00C15A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5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D1175" w:rsidRPr="00903142" w:rsidRDefault="003D1175" w:rsidP="00C15A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1175" w:rsidRPr="007105C6" w:rsidRDefault="003D1175" w:rsidP="00E616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7105C6">
              <w:rPr>
                <w:rFonts w:eastAsia="Calibri"/>
                <w:sz w:val="18"/>
                <w:szCs w:val="18"/>
              </w:rPr>
              <w:t>дата начала-окончания</w:t>
            </w:r>
            <w:r>
              <w:rPr>
                <w:rFonts w:eastAsia="Calibri"/>
                <w:sz w:val="18"/>
                <w:szCs w:val="18"/>
              </w:rPr>
              <w:t xml:space="preserve"> смены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1175" w:rsidRPr="00E616E7" w:rsidRDefault="003D1175" w:rsidP="00E616E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616E7">
              <w:rPr>
                <w:rFonts w:eastAsia="Calibri"/>
                <w:b/>
                <w:sz w:val="18"/>
                <w:szCs w:val="18"/>
              </w:rPr>
              <w:t>кол-во путевок</w:t>
            </w:r>
          </w:p>
        </w:tc>
        <w:tc>
          <w:tcPr>
            <w:tcW w:w="51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175" w:rsidRPr="00E616E7" w:rsidRDefault="003D1175" w:rsidP="00E616E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3D1175" w:rsidRPr="00903142" w:rsidTr="003D1175">
        <w:trPr>
          <w:cantSplit/>
          <w:trHeight w:val="35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75" w:rsidRPr="00903142" w:rsidRDefault="003D1175" w:rsidP="00C15AC6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75" w:rsidRPr="004A27D0" w:rsidRDefault="003D1175" w:rsidP="00D87A98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 w:rsidRPr="00E07F4B">
              <w:rPr>
                <w:rFonts w:eastAsia="Calibri"/>
                <w:sz w:val="18"/>
                <w:szCs w:val="18"/>
              </w:rPr>
              <w:t>Государственное бюджетное общеобразов</w:t>
            </w:r>
            <w:r>
              <w:rPr>
                <w:rFonts w:eastAsia="Calibri"/>
                <w:sz w:val="18"/>
                <w:szCs w:val="18"/>
              </w:rPr>
              <w:t>ательное учреждение гимназия</w:t>
            </w:r>
            <w:r w:rsidRPr="003D3D3E">
              <w:rPr>
                <w:rFonts w:eastAsia="Calibri"/>
                <w:sz w:val="18"/>
                <w:szCs w:val="18"/>
              </w:rPr>
              <w:t xml:space="preserve"> </w:t>
            </w:r>
            <w:r w:rsidRPr="00E07F4B">
              <w:rPr>
                <w:rFonts w:eastAsia="Calibri"/>
                <w:sz w:val="18"/>
                <w:szCs w:val="18"/>
              </w:rPr>
              <w:t>№ 586 Василеостровского района Санкт-Петербурга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175" w:rsidRDefault="003D1175" w:rsidP="00D87A9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199397, Санкт-Петербург, </w:t>
            </w:r>
            <w:r w:rsidRPr="002A3A73">
              <w:rPr>
                <w:sz w:val="18"/>
                <w:szCs w:val="18"/>
              </w:rPr>
              <w:t>ул</w:t>
            </w:r>
            <w:r>
              <w:rPr>
                <w:sz w:val="18"/>
                <w:szCs w:val="18"/>
              </w:rPr>
              <w:t>.</w:t>
            </w:r>
            <w:r w:rsidRPr="002A3A73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rFonts w:eastAsia="Calibri"/>
                <w:sz w:val="18"/>
                <w:szCs w:val="18"/>
              </w:rPr>
              <w:t>Наличная</w:t>
            </w:r>
            <w:proofErr w:type="gramEnd"/>
            <w:r>
              <w:rPr>
                <w:rFonts w:eastAsia="Calibri"/>
                <w:sz w:val="18"/>
                <w:szCs w:val="18"/>
              </w:rPr>
              <w:t>, дом 44, корп. 4</w:t>
            </w:r>
          </w:p>
          <w:p w:rsidR="003D1175" w:rsidRDefault="003D1175" w:rsidP="00D87A9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Иванова Яна Игоревна,</w:t>
            </w:r>
          </w:p>
          <w:p w:rsidR="003D1175" w:rsidRPr="004A27D0" w:rsidRDefault="003D1175" w:rsidP="009837B6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 тел.: (812) 351-87-63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175" w:rsidRDefault="003D1175" w:rsidP="003D1175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30.03.2026 – 03.04.2026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175" w:rsidRPr="00903142" w:rsidRDefault="003D1175" w:rsidP="003D3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75" w:rsidRDefault="003D1175" w:rsidP="003D1175">
            <w:r w:rsidRPr="003D1175">
              <w:t xml:space="preserve">3 марта 2026 г. с 9.00 до 18.00, </w:t>
            </w:r>
          </w:p>
          <w:p w:rsidR="003D1175" w:rsidRDefault="003D1175" w:rsidP="003D1175">
            <w:r w:rsidRPr="003D1175">
              <w:t xml:space="preserve">далее до 26 марта 2026 г. </w:t>
            </w:r>
          </w:p>
          <w:p w:rsidR="003D1175" w:rsidRPr="003D1175" w:rsidRDefault="003D1175" w:rsidP="003D1175">
            <w:r>
              <w:t xml:space="preserve">по </w:t>
            </w:r>
            <w:r w:rsidRPr="003D1175">
              <w:t>вто</w:t>
            </w:r>
            <w:r>
              <w:t>рни</w:t>
            </w:r>
            <w:r w:rsidRPr="003D1175">
              <w:t>к</w:t>
            </w:r>
            <w:r>
              <w:t xml:space="preserve">ам и </w:t>
            </w:r>
            <w:r w:rsidRPr="003D1175">
              <w:t xml:space="preserve"> сред</w:t>
            </w:r>
            <w:r>
              <w:t>ам</w:t>
            </w:r>
            <w:r w:rsidRPr="003D1175">
              <w:t xml:space="preserve"> с 15:00 до 18:00</w:t>
            </w:r>
          </w:p>
          <w:p w:rsidR="003D1175" w:rsidRPr="003D1175" w:rsidRDefault="003D1175" w:rsidP="00C1487D">
            <w:r w:rsidRPr="003D1175">
              <w:t>по адресу:  ул. Наличная, д. 44, корпус 4, литера</w:t>
            </w:r>
            <w:proofErr w:type="gramStart"/>
            <w:r w:rsidRPr="003D1175">
              <w:t xml:space="preserve"> А</w:t>
            </w:r>
            <w:proofErr w:type="gramEnd"/>
            <w:r w:rsidRPr="003D1175">
              <w:t xml:space="preserve"> (</w:t>
            </w:r>
            <w:proofErr w:type="spellStart"/>
            <w:r w:rsidRPr="003D1175">
              <w:t>каб</w:t>
            </w:r>
            <w:proofErr w:type="spellEnd"/>
            <w:r w:rsidRPr="003D1175">
              <w:t>. № 24, второй этаж)</w:t>
            </w:r>
          </w:p>
          <w:p w:rsidR="003D1175" w:rsidRPr="003D1175" w:rsidRDefault="003D1175" w:rsidP="00A50999">
            <w:pPr>
              <w:autoSpaceDE w:val="0"/>
              <w:autoSpaceDN w:val="0"/>
              <w:adjustRightInd w:val="0"/>
              <w:jc w:val="center"/>
            </w:pPr>
          </w:p>
        </w:tc>
      </w:tr>
      <w:tr w:rsidR="003D1175" w:rsidRPr="00903142" w:rsidTr="003D1175">
        <w:trPr>
          <w:cantSplit/>
          <w:trHeight w:val="37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75" w:rsidRPr="00B26424" w:rsidRDefault="003D1175" w:rsidP="00B26424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75" w:rsidRPr="004A27D0" w:rsidRDefault="003D1175" w:rsidP="00D87A98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 w:rsidRPr="005A72FE">
              <w:rPr>
                <w:rFonts w:eastAsia="Calibri"/>
                <w:sz w:val="18"/>
                <w:szCs w:val="18"/>
              </w:rPr>
              <w:t>Государственное бюджетное общеобразовательное учреждение средн</w:t>
            </w:r>
            <w:r>
              <w:rPr>
                <w:rFonts w:eastAsia="Calibri"/>
                <w:sz w:val="18"/>
                <w:szCs w:val="18"/>
              </w:rPr>
              <w:t>яя общеобразовательная школа</w:t>
            </w:r>
            <w:r w:rsidRPr="003D3D3E">
              <w:rPr>
                <w:rFonts w:eastAsia="Calibri"/>
                <w:sz w:val="18"/>
                <w:szCs w:val="18"/>
              </w:rPr>
              <w:t xml:space="preserve"> </w:t>
            </w:r>
            <w:r w:rsidRPr="005A72FE">
              <w:rPr>
                <w:rFonts w:eastAsia="Calibri"/>
                <w:sz w:val="18"/>
                <w:szCs w:val="18"/>
              </w:rPr>
              <w:t>№ 35 с углубленным изучением английского языка Василеостровского района Санкт-Петербурга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175" w:rsidRDefault="003D1175" w:rsidP="00D87A9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4056FC">
              <w:rPr>
                <w:rFonts w:eastAsia="Calibri"/>
                <w:sz w:val="18"/>
                <w:szCs w:val="18"/>
              </w:rPr>
              <w:t>199004, Санкт-Петербург, Кадетская линия В. О., дом 3, литер А</w:t>
            </w:r>
          </w:p>
          <w:p w:rsidR="003D1175" w:rsidRDefault="003D1175" w:rsidP="00D87A9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Семенова Анастасия Николаевна,</w:t>
            </w:r>
            <w:r>
              <w:rPr>
                <w:rFonts w:eastAsia="Calibri"/>
                <w:sz w:val="20"/>
                <w:szCs w:val="20"/>
              </w:rPr>
              <w:t xml:space="preserve"> тел.:</w:t>
            </w:r>
            <w:r>
              <w:rPr>
                <w:rFonts w:eastAsia="Calibri"/>
                <w:sz w:val="18"/>
                <w:szCs w:val="18"/>
              </w:rPr>
              <w:t xml:space="preserve"> 8 (921) 915-90-88</w:t>
            </w:r>
          </w:p>
          <w:p w:rsidR="003D1175" w:rsidRPr="004A27D0" w:rsidRDefault="003D1175" w:rsidP="00D87A9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175" w:rsidRDefault="003D1175" w:rsidP="003D3D3E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30.03.2026 – 03.04.2026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175" w:rsidRPr="00A50999" w:rsidRDefault="003D1175" w:rsidP="003D3D3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175" w:rsidRDefault="003D1175" w:rsidP="003D1175">
            <w:r w:rsidRPr="003D1175">
              <w:t>3 марта 2026 г. с 9.00 до 18.00,</w:t>
            </w:r>
          </w:p>
          <w:p w:rsidR="003D1175" w:rsidRDefault="003D1175" w:rsidP="003D1175">
            <w:r w:rsidRPr="003D1175">
              <w:t xml:space="preserve"> далее до 26 марта 2026 г. </w:t>
            </w:r>
          </w:p>
          <w:p w:rsidR="003D1175" w:rsidRPr="003D1175" w:rsidRDefault="003D1175" w:rsidP="003D1175">
            <w:bookmarkStart w:id="0" w:name="_GoBack"/>
            <w:bookmarkEnd w:id="0"/>
            <w:r w:rsidRPr="003D1175">
              <w:t>по понедельникам с 15:00 до 18:00</w:t>
            </w:r>
          </w:p>
          <w:p w:rsidR="003D1175" w:rsidRPr="003D1175" w:rsidRDefault="003D1175" w:rsidP="00C1487D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D1175">
              <w:t xml:space="preserve">по адресу: </w:t>
            </w:r>
            <w:r w:rsidRPr="003D1175">
              <w:rPr>
                <w:rFonts w:eastAsia="Calibri"/>
              </w:rPr>
              <w:t xml:space="preserve">Кадетская линия В.О., дом 3, литер А </w:t>
            </w:r>
            <w:r w:rsidRPr="003D1175">
              <w:t>(</w:t>
            </w:r>
            <w:proofErr w:type="spellStart"/>
            <w:r w:rsidRPr="003D1175">
              <w:t>каб</w:t>
            </w:r>
            <w:proofErr w:type="spellEnd"/>
            <w:r w:rsidRPr="003D1175">
              <w:t>. № 48)</w:t>
            </w:r>
          </w:p>
          <w:p w:rsidR="003D1175" w:rsidRPr="003D1175" w:rsidRDefault="003D1175" w:rsidP="00C1487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7105C6" w:rsidRDefault="007105C6" w:rsidP="004C1AF6">
      <w:pPr>
        <w:pStyle w:val="a7"/>
      </w:pPr>
    </w:p>
    <w:sectPr w:rsidR="007105C6" w:rsidSect="004C1AF6">
      <w:head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018" w:rsidRDefault="00141018" w:rsidP="00F93D40">
      <w:r>
        <w:separator/>
      </w:r>
    </w:p>
  </w:endnote>
  <w:endnote w:type="continuationSeparator" w:id="0">
    <w:p w:rsidR="00141018" w:rsidRDefault="00141018" w:rsidP="00F9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018" w:rsidRDefault="00141018" w:rsidP="00F93D40">
      <w:r>
        <w:separator/>
      </w:r>
    </w:p>
  </w:footnote>
  <w:footnote w:type="continuationSeparator" w:id="0">
    <w:p w:rsidR="00141018" w:rsidRDefault="00141018" w:rsidP="00F93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9A" w:rsidRDefault="004E233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BDCD65" wp14:editId="2A7D7FA6">
              <wp:simplePos x="0" y="0"/>
              <wp:positionH relativeFrom="page">
                <wp:posOffset>4381500</wp:posOffset>
              </wp:positionH>
              <wp:positionV relativeFrom="page">
                <wp:posOffset>254000</wp:posOffset>
              </wp:positionV>
              <wp:extent cx="2537460" cy="228600"/>
              <wp:effectExtent l="0" t="0" r="0" b="0"/>
              <wp:wrapNone/>
              <wp:docPr id="3" name="AryanReg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7460" cy="2286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E2336" w:rsidRPr="004E2336" w:rsidRDefault="004E2336" w:rsidP="004E2336">
                          <w:pPr>
                            <w:jc w:val="center"/>
                            <w:rPr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AryanRegN" o:spid="_x0000_s1026" style="position:absolute;margin-left:345pt;margin-top:20pt;width:199.8pt;height:18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" filled="f" fillcolor="#4f81bd [3204]" stroked="f" strokecolor="#243f60 [1604]" strokeweight="2pt">
              <v:textbox inset="0,0,0,0">
                <w:txbxContent>
                  <w:p w:rsidR="004E2336" w:rsidRPr="004E2336" w:rsidRDefault="004E2336" w:rsidP="004E2336">
                    <w:pPr>
                      <w:jc w:val="center"/>
                      <w:rPr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3853"/>
    <w:multiLevelType w:val="hybridMultilevel"/>
    <w:tmpl w:val="193C82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D582567"/>
    <w:multiLevelType w:val="hybridMultilevel"/>
    <w:tmpl w:val="32881AFA"/>
    <w:lvl w:ilvl="0" w:tplc="DDA6A51A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15457"/>
    <w:multiLevelType w:val="hybridMultilevel"/>
    <w:tmpl w:val="3B74448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E3B4D"/>
    <w:multiLevelType w:val="hybridMultilevel"/>
    <w:tmpl w:val="4BBA6D3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>
      <w:start w:val="1"/>
      <w:numFmt w:val="lowerRoman"/>
      <w:lvlText w:val="%3."/>
      <w:lvlJc w:val="right"/>
      <w:pPr>
        <w:ind w:left="2443" w:hanging="180"/>
      </w:pPr>
    </w:lvl>
    <w:lvl w:ilvl="3" w:tplc="0419000F">
      <w:start w:val="1"/>
      <w:numFmt w:val="decimal"/>
      <w:lvlText w:val="%4."/>
      <w:lvlJc w:val="left"/>
      <w:pPr>
        <w:ind w:left="3163" w:hanging="360"/>
      </w:pPr>
    </w:lvl>
    <w:lvl w:ilvl="4" w:tplc="04190019">
      <w:start w:val="1"/>
      <w:numFmt w:val="lowerLetter"/>
      <w:lvlText w:val="%5."/>
      <w:lvlJc w:val="left"/>
      <w:pPr>
        <w:ind w:left="3883" w:hanging="360"/>
      </w:pPr>
    </w:lvl>
    <w:lvl w:ilvl="5" w:tplc="0419001B">
      <w:start w:val="1"/>
      <w:numFmt w:val="lowerRoman"/>
      <w:lvlText w:val="%6."/>
      <w:lvlJc w:val="right"/>
      <w:pPr>
        <w:ind w:left="4603" w:hanging="180"/>
      </w:pPr>
    </w:lvl>
    <w:lvl w:ilvl="6" w:tplc="0419000F">
      <w:start w:val="1"/>
      <w:numFmt w:val="decimal"/>
      <w:lvlText w:val="%7."/>
      <w:lvlJc w:val="left"/>
      <w:pPr>
        <w:ind w:left="5323" w:hanging="360"/>
      </w:pPr>
    </w:lvl>
    <w:lvl w:ilvl="7" w:tplc="04190019">
      <w:start w:val="1"/>
      <w:numFmt w:val="lowerLetter"/>
      <w:lvlText w:val="%8."/>
      <w:lvlJc w:val="left"/>
      <w:pPr>
        <w:ind w:left="6043" w:hanging="360"/>
      </w:pPr>
    </w:lvl>
    <w:lvl w:ilvl="8" w:tplc="0419001B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87a677a-5d77-4bb9-bdb9-cda35a0e68dc"/>
  </w:docVars>
  <w:rsids>
    <w:rsidRoot w:val="005E67B7"/>
    <w:rsid w:val="0002563C"/>
    <w:rsid w:val="00040224"/>
    <w:rsid w:val="000457C7"/>
    <w:rsid w:val="00047267"/>
    <w:rsid w:val="000E1B37"/>
    <w:rsid w:val="000F6305"/>
    <w:rsid w:val="00115896"/>
    <w:rsid w:val="00137CAE"/>
    <w:rsid w:val="00141018"/>
    <w:rsid w:val="001437C8"/>
    <w:rsid w:val="00161736"/>
    <w:rsid w:val="001629F6"/>
    <w:rsid w:val="00164FE7"/>
    <w:rsid w:val="001669A8"/>
    <w:rsid w:val="001F2B37"/>
    <w:rsid w:val="00242DD8"/>
    <w:rsid w:val="00247601"/>
    <w:rsid w:val="002641D7"/>
    <w:rsid w:val="00280415"/>
    <w:rsid w:val="002E6DCC"/>
    <w:rsid w:val="00303412"/>
    <w:rsid w:val="00316075"/>
    <w:rsid w:val="0032763C"/>
    <w:rsid w:val="0033579D"/>
    <w:rsid w:val="003479D4"/>
    <w:rsid w:val="00375172"/>
    <w:rsid w:val="0038679F"/>
    <w:rsid w:val="00387915"/>
    <w:rsid w:val="00392B1A"/>
    <w:rsid w:val="003D1175"/>
    <w:rsid w:val="003D364D"/>
    <w:rsid w:val="003D3D3E"/>
    <w:rsid w:val="004179A3"/>
    <w:rsid w:val="004241E7"/>
    <w:rsid w:val="0043116F"/>
    <w:rsid w:val="00440FC6"/>
    <w:rsid w:val="004C183E"/>
    <w:rsid w:val="004C1AF6"/>
    <w:rsid w:val="004D6661"/>
    <w:rsid w:val="004E2336"/>
    <w:rsid w:val="00524B72"/>
    <w:rsid w:val="00547DC5"/>
    <w:rsid w:val="00577791"/>
    <w:rsid w:val="005955A9"/>
    <w:rsid w:val="005A7F61"/>
    <w:rsid w:val="005C4C65"/>
    <w:rsid w:val="005E67B7"/>
    <w:rsid w:val="005F3E15"/>
    <w:rsid w:val="006444DB"/>
    <w:rsid w:val="00672713"/>
    <w:rsid w:val="006A2C9C"/>
    <w:rsid w:val="007105C6"/>
    <w:rsid w:val="00725DB4"/>
    <w:rsid w:val="00770602"/>
    <w:rsid w:val="00793728"/>
    <w:rsid w:val="007963C2"/>
    <w:rsid w:val="007B3DDE"/>
    <w:rsid w:val="007B413F"/>
    <w:rsid w:val="007B41C6"/>
    <w:rsid w:val="007B70BD"/>
    <w:rsid w:val="007E10FC"/>
    <w:rsid w:val="007E2071"/>
    <w:rsid w:val="007E4921"/>
    <w:rsid w:val="00822115"/>
    <w:rsid w:val="00885A9A"/>
    <w:rsid w:val="0089786B"/>
    <w:rsid w:val="00915D27"/>
    <w:rsid w:val="00920E46"/>
    <w:rsid w:val="00926050"/>
    <w:rsid w:val="0096374A"/>
    <w:rsid w:val="009707D1"/>
    <w:rsid w:val="009837B6"/>
    <w:rsid w:val="00983BD6"/>
    <w:rsid w:val="009B1906"/>
    <w:rsid w:val="009B4386"/>
    <w:rsid w:val="009C3DC5"/>
    <w:rsid w:val="009E0B28"/>
    <w:rsid w:val="00A41DE8"/>
    <w:rsid w:val="00A50999"/>
    <w:rsid w:val="00A60DC6"/>
    <w:rsid w:val="00A7303E"/>
    <w:rsid w:val="00A82CE2"/>
    <w:rsid w:val="00AA69FB"/>
    <w:rsid w:val="00AF0579"/>
    <w:rsid w:val="00AF1EA1"/>
    <w:rsid w:val="00B12362"/>
    <w:rsid w:val="00B253C8"/>
    <w:rsid w:val="00B26424"/>
    <w:rsid w:val="00B3203D"/>
    <w:rsid w:val="00B77C54"/>
    <w:rsid w:val="00B91B60"/>
    <w:rsid w:val="00BA0D40"/>
    <w:rsid w:val="00BA6839"/>
    <w:rsid w:val="00C1487D"/>
    <w:rsid w:val="00C26682"/>
    <w:rsid w:val="00C55318"/>
    <w:rsid w:val="00C769D3"/>
    <w:rsid w:val="00C90C71"/>
    <w:rsid w:val="00CB31A7"/>
    <w:rsid w:val="00CB5F73"/>
    <w:rsid w:val="00CC7844"/>
    <w:rsid w:val="00CD6B17"/>
    <w:rsid w:val="00CF1B01"/>
    <w:rsid w:val="00CF6C3D"/>
    <w:rsid w:val="00D23F8D"/>
    <w:rsid w:val="00D26D28"/>
    <w:rsid w:val="00D335FF"/>
    <w:rsid w:val="00D864E4"/>
    <w:rsid w:val="00DA7154"/>
    <w:rsid w:val="00DA7A8B"/>
    <w:rsid w:val="00DC5410"/>
    <w:rsid w:val="00E421EA"/>
    <w:rsid w:val="00E616E7"/>
    <w:rsid w:val="00E717EC"/>
    <w:rsid w:val="00EA4805"/>
    <w:rsid w:val="00F21785"/>
    <w:rsid w:val="00F8173B"/>
    <w:rsid w:val="00F914B6"/>
    <w:rsid w:val="00F93D40"/>
    <w:rsid w:val="00FA70AC"/>
    <w:rsid w:val="00FC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7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F93D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F93D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3479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47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79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479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C769D3"/>
    <w:rPr>
      <w:color w:val="0000FF"/>
      <w:u w:val="single"/>
    </w:rPr>
  </w:style>
  <w:style w:type="paragraph" w:styleId="2">
    <w:name w:val="Body Text 2"/>
    <w:basedOn w:val="a"/>
    <w:link w:val="20"/>
    <w:rsid w:val="007105C6"/>
    <w:pPr>
      <w:framePr w:h="0" w:hSpace="141" w:wrap="around" w:vAnchor="text" w:hAnchor="page" w:x="1066" w:y="-64"/>
      <w:spacing w:after="40"/>
      <w:jc w:val="center"/>
    </w:pPr>
    <w:rPr>
      <w:b/>
      <w:sz w:val="20"/>
      <w:szCs w:val="20"/>
    </w:rPr>
  </w:style>
  <w:style w:type="character" w:customStyle="1" w:styleId="20">
    <w:name w:val="Основной текст 2 Знак"/>
    <w:basedOn w:val="a0"/>
    <w:link w:val="2"/>
    <w:rsid w:val="007105C6"/>
    <w:rPr>
      <w:rFonts w:ascii="Times New Roman" w:eastAsia="Times New Roman" w:hAnsi="Times New Roman"/>
      <w:b/>
    </w:rPr>
  </w:style>
  <w:style w:type="table" w:styleId="aa">
    <w:name w:val="Table Grid"/>
    <w:basedOn w:val="a1"/>
    <w:rsid w:val="007105C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7105C6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7105C6"/>
    <w:rPr>
      <w:rFonts w:ascii="Times New Roman" w:eastAsia="Times New Roman" w:hAnsi="Times New Roman"/>
    </w:rPr>
  </w:style>
  <w:style w:type="paragraph" w:styleId="ad">
    <w:name w:val="Body Text"/>
    <w:basedOn w:val="a"/>
    <w:link w:val="ae"/>
    <w:rsid w:val="007105C6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e">
    <w:name w:val="Основной текст Знак"/>
    <w:basedOn w:val="a0"/>
    <w:link w:val="ad"/>
    <w:rsid w:val="007105C6"/>
    <w:rPr>
      <w:rFonts w:ascii="Times New Roman" w:eastAsia="Times New Roman" w:hAnsi="Times New Roman"/>
    </w:rPr>
  </w:style>
  <w:style w:type="paragraph" w:customStyle="1" w:styleId="Default">
    <w:name w:val="Default"/>
    <w:rsid w:val="007105C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">
    <w:name w:val="Emphasis"/>
    <w:basedOn w:val="a0"/>
    <w:qFormat/>
    <w:rsid w:val="007105C6"/>
    <w:rPr>
      <w:i/>
      <w:iCs/>
    </w:rPr>
  </w:style>
  <w:style w:type="character" w:customStyle="1" w:styleId="wbformattributevalue">
    <w:name w:val="wbform_attributevalue"/>
    <w:basedOn w:val="a0"/>
    <w:rsid w:val="007105C6"/>
  </w:style>
  <w:style w:type="paragraph" w:styleId="af0">
    <w:name w:val="List Paragraph"/>
    <w:basedOn w:val="a"/>
    <w:uiPriority w:val="34"/>
    <w:qFormat/>
    <w:rsid w:val="007105C6"/>
    <w:pPr>
      <w:ind w:left="720"/>
      <w:contextualSpacing/>
    </w:pPr>
  </w:style>
  <w:style w:type="paragraph" w:customStyle="1" w:styleId="cdt4ke">
    <w:name w:val="cdt4ke"/>
    <w:basedOn w:val="a"/>
    <w:rsid w:val="007105C6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7105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7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F93D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F93D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3479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47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79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479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C769D3"/>
    <w:rPr>
      <w:color w:val="0000FF"/>
      <w:u w:val="single"/>
    </w:rPr>
  </w:style>
  <w:style w:type="paragraph" w:styleId="2">
    <w:name w:val="Body Text 2"/>
    <w:basedOn w:val="a"/>
    <w:link w:val="20"/>
    <w:rsid w:val="007105C6"/>
    <w:pPr>
      <w:framePr w:h="0" w:hSpace="141" w:wrap="around" w:vAnchor="text" w:hAnchor="page" w:x="1066" w:y="-64"/>
      <w:spacing w:after="40"/>
      <w:jc w:val="center"/>
    </w:pPr>
    <w:rPr>
      <w:b/>
      <w:sz w:val="20"/>
      <w:szCs w:val="20"/>
    </w:rPr>
  </w:style>
  <w:style w:type="character" w:customStyle="1" w:styleId="20">
    <w:name w:val="Основной текст 2 Знак"/>
    <w:basedOn w:val="a0"/>
    <w:link w:val="2"/>
    <w:rsid w:val="007105C6"/>
    <w:rPr>
      <w:rFonts w:ascii="Times New Roman" w:eastAsia="Times New Roman" w:hAnsi="Times New Roman"/>
      <w:b/>
    </w:rPr>
  </w:style>
  <w:style w:type="table" w:styleId="aa">
    <w:name w:val="Table Grid"/>
    <w:basedOn w:val="a1"/>
    <w:rsid w:val="007105C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7105C6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7105C6"/>
    <w:rPr>
      <w:rFonts w:ascii="Times New Roman" w:eastAsia="Times New Roman" w:hAnsi="Times New Roman"/>
    </w:rPr>
  </w:style>
  <w:style w:type="paragraph" w:styleId="ad">
    <w:name w:val="Body Text"/>
    <w:basedOn w:val="a"/>
    <w:link w:val="ae"/>
    <w:rsid w:val="007105C6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e">
    <w:name w:val="Основной текст Знак"/>
    <w:basedOn w:val="a0"/>
    <w:link w:val="ad"/>
    <w:rsid w:val="007105C6"/>
    <w:rPr>
      <w:rFonts w:ascii="Times New Roman" w:eastAsia="Times New Roman" w:hAnsi="Times New Roman"/>
    </w:rPr>
  </w:style>
  <w:style w:type="paragraph" w:customStyle="1" w:styleId="Default">
    <w:name w:val="Default"/>
    <w:rsid w:val="007105C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">
    <w:name w:val="Emphasis"/>
    <w:basedOn w:val="a0"/>
    <w:qFormat/>
    <w:rsid w:val="007105C6"/>
    <w:rPr>
      <w:i/>
      <w:iCs/>
    </w:rPr>
  </w:style>
  <w:style w:type="character" w:customStyle="1" w:styleId="wbformattributevalue">
    <w:name w:val="wbform_attributevalue"/>
    <w:basedOn w:val="a0"/>
    <w:rsid w:val="007105C6"/>
  </w:style>
  <w:style w:type="paragraph" w:styleId="af0">
    <w:name w:val="List Paragraph"/>
    <w:basedOn w:val="a"/>
    <w:uiPriority w:val="34"/>
    <w:qFormat/>
    <w:rsid w:val="007105C6"/>
    <w:pPr>
      <w:ind w:left="720"/>
      <w:contextualSpacing/>
    </w:pPr>
  </w:style>
  <w:style w:type="paragraph" w:customStyle="1" w:styleId="cdt4ke">
    <w:name w:val="cdt4ke"/>
    <w:basedOn w:val="a"/>
    <w:rsid w:val="007105C6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7105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ashhihina.ma\AppData\Local\Temp\bdttmp\9d58ad16-0089-496a-b9fc-9cf74a8d3fb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9d58ad16-0089-496a-b9fc-9cf74a8d3fb9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Баращихина Мария Андреевна</dc:creator>
  <cp:lastModifiedBy>Исмаилова Ленора Асановна</cp:lastModifiedBy>
  <cp:revision>2</cp:revision>
  <cp:lastPrinted>2023-12-29T11:13:00Z</cp:lastPrinted>
  <dcterms:created xsi:type="dcterms:W3CDTF">2026-02-16T14:43:00Z</dcterms:created>
  <dcterms:modified xsi:type="dcterms:W3CDTF">2026-02-16T14:43:00Z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487a677a-5d77-4bb9-bdb9-cda35a0e68dc</vt:lpwstr>
  </property>
</Properties>
</file>